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7D9" w:rsidRDefault="005237D9" w:rsidP="005237D9">
      <w:pPr>
        <w:pStyle w:val="Footer"/>
        <w:tabs>
          <w:tab w:val="left" w:pos="720"/>
        </w:tabs>
        <w:spacing w:before="60"/>
        <w:rPr>
          <w:rFonts w:ascii="Verdana" w:hAnsi="Verdana" w:cs="Tahoma"/>
          <w:b/>
          <w:bCs/>
          <w:spacing w:val="-2"/>
          <w:sz w:val="22"/>
          <w:szCs w:val="22"/>
          <w:lang w:val="en-GB"/>
        </w:rPr>
      </w:pPr>
      <w:bookmarkStart w:id="0" w:name="_GoBack"/>
      <w:bookmarkEnd w:id="0"/>
      <w:r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NOMINATION</w:t>
      </w:r>
      <w:r w:rsidR="005E2505"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/APPLICATION</w:t>
      </w:r>
      <w:r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 xml:space="preserve"> FORM</w:t>
      </w:r>
    </w:p>
    <w:p w:rsidR="005237D9" w:rsidRPr="005237D9" w:rsidRDefault="005237D9" w:rsidP="005237D9">
      <w:pPr>
        <w:pStyle w:val="Footer"/>
        <w:tabs>
          <w:tab w:val="left" w:pos="720"/>
        </w:tabs>
        <w:spacing w:before="60"/>
        <w:rPr>
          <w:rFonts w:ascii="Verdana" w:hAnsi="Verdana" w:cs="Tahoma"/>
          <w:b/>
          <w:bCs/>
          <w:spacing w:val="-2"/>
          <w:sz w:val="20"/>
          <w:szCs w:val="20"/>
          <w:lang w:val="en-GB"/>
        </w:rPr>
      </w:pPr>
      <w:r w:rsidRPr="005237D9">
        <w:rPr>
          <w:rFonts w:ascii="Verdana" w:hAnsi="Verdana" w:cs="Tahoma"/>
          <w:b/>
          <w:bCs/>
          <w:spacing w:val="-2"/>
          <w:sz w:val="20"/>
          <w:szCs w:val="20"/>
          <w:lang w:val="en-GB"/>
        </w:rPr>
        <w:t>Justice for Roma and Sinti – a challenge for churches”</w:t>
      </w:r>
      <w:r w:rsidR="003846E9">
        <w:rPr>
          <w:rFonts w:ascii="Verdana" w:hAnsi="Verdana" w:cs="Tahoma"/>
          <w:b/>
          <w:bCs/>
          <w:spacing w:val="-2"/>
          <w:sz w:val="20"/>
          <w:szCs w:val="20"/>
          <w:lang w:val="en-GB"/>
        </w:rPr>
        <w:t xml:space="preserve"> Budapest 9-11 M</w:t>
      </w:r>
      <w:r w:rsidRPr="005237D9">
        <w:rPr>
          <w:rFonts w:ascii="Verdana" w:hAnsi="Verdana" w:cs="Tahoma"/>
          <w:b/>
          <w:bCs/>
          <w:spacing w:val="-2"/>
          <w:sz w:val="20"/>
          <w:szCs w:val="20"/>
          <w:lang w:val="en-GB"/>
        </w:rPr>
        <w:t>arch 2020</w:t>
      </w:r>
    </w:p>
    <w:p w:rsidR="005237D9" w:rsidRDefault="005237D9" w:rsidP="005237D9">
      <w:pPr>
        <w:pStyle w:val="Footer"/>
        <w:tabs>
          <w:tab w:val="left" w:pos="720"/>
        </w:tabs>
        <w:spacing w:before="60"/>
        <w:rPr>
          <w:rFonts w:ascii="Verdana" w:hAnsi="Verdana" w:cs="Tahoma"/>
          <w:b/>
          <w:bCs/>
          <w:spacing w:val="-2"/>
          <w:sz w:val="20"/>
          <w:szCs w:val="20"/>
          <w:lang w:val="en-GB"/>
        </w:rPr>
      </w:pPr>
      <w:r w:rsidRPr="005237D9">
        <w:rPr>
          <w:rFonts w:ascii="Verdana" w:hAnsi="Verdana" w:cs="Tahoma"/>
          <w:b/>
          <w:bCs/>
          <w:spacing w:val="-2"/>
          <w:sz w:val="20"/>
          <w:szCs w:val="20"/>
          <w:lang w:val="en-GB"/>
        </w:rPr>
        <w:t xml:space="preserve">Please send back to </w:t>
      </w:r>
      <w:hyperlink r:id="rId8" w:history="1">
        <w:r w:rsidRPr="005237D9">
          <w:rPr>
            <w:rStyle w:val="Hyperlink"/>
            <w:rFonts w:ascii="Verdana" w:hAnsi="Verdana" w:cs="Tahoma"/>
            <w:b/>
            <w:bCs/>
            <w:spacing w:val="-2"/>
            <w:sz w:val="20"/>
            <w:szCs w:val="20"/>
            <w:lang w:val="en-GB"/>
          </w:rPr>
          <w:t>info@ccme.be</w:t>
        </w:r>
      </w:hyperlink>
      <w:r w:rsidRPr="005237D9">
        <w:rPr>
          <w:rFonts w:ascii="Verdana" w:hAnsi="Verdana" w:cs="Tahoma"/>
          <w:b/>
          <w:bCs/>
          <w:spacing w:val="-2"/>
          <w:sz w:val="20"/>
          <w:szCs w:val="20"/>
          <w:lang w:val="en-GB"/>
        </w:rPr>
        <w:t xml:space="preserve"> by 10</w:t>
      </w:r>
      <w:r w:rsidRPr="005237D9">
        <w:rPr>
          <w:rFonts w:ascii="Verdana" w:hAnsi="Verdana" w:cs="Tahoma"/>
          <w:b/>
          <w:bCs/>
          <w:spacing w:val="-2"/>
          <w:sz w:val="20"/>
          <w:szCs w:val="20"/>
          <w:vertAlign w:val="superscript"/>
          <w:lang w:val="en-GB"/>
        </w:rPr>
        <w:t>th</w:t>
      </w:r>
      <w:r w:rsidRPr="005237D9">
        <w:rPr>
          <w:rFonts w:ascii="Verdana" w:hAnsi="Verdana" w:cs="Tahoma"/>
          <w:b/>
          <w:bCs/>
          <w:spacing w:val="-2"/>
          <w:sz w:val="20"/>
          <w:szCs w:val="20"/>
          <w:lang w:val="en-GB"/>
        </w:rPr>
        <w:t xml:space="preserve"> February 2020</w:t>
      </w:r>
    </w:p>
    <w:p w:rsidR="005E2505" w:rsidRPr="005E2505" w:rsidRDefault="005E2505" w:rsidP="005E2505">
      <w:pPr>
        <w:pStyle w:val="Footer"/>
        <w:tabs>
          <w:tab w:val="left" w:pos="720"/>
        </w:tabs>
        <w:spacing w:before="60"/>
        <w:jc w:val="center"/>
        <w:rPr>
          <w:rFonts w:ascii="Verdana" w:hAnsi="Verdana" w:cs="Tahoma"/>
          <w:b/>
          <w:bCs/>
          <w:spacing w:val="-2"/>
          <w:sz w:val="20"/>
          <w:szCs w:val="20"/>
          <w:u w:val="single"/>
          <w:lang w:val="en-GB"/>
        </w:rPr>
      </w:pPr>
      <w:r w:rsidRPr="005E2505">
        <w:rPr>
          <w:rFonts w:ascii="Verdana" w:hAnsi="Verdana" w:cs="Tahoma"/>
          <w:b/>
          <w:bCs/>
          <w:spacing w:val="-2"/>
          <w:sz w:val="20"/>
          <w:szCs w:val="20"/>
          <w:u w:val="single"/>
          <w:lang w:val="en-GB"/>
        </w:rPr>
        <w:t>KIND REMINDER: PLEASE NOTE THAT YOU WILL ONLY BE A</w:t>
      </w:r>
      <w:r>
        <w:rPr>
          <w:rFonts w:ascii="Verdana" w:hAnsi="Verdana" w:cs="Tahoma"/>
          <w:b/>
          <w:bCs/>
          <w:spacing w:val="-2"/>
          <w:sz w:val="20"/>
          <w:szCs w:val="20"/>
          <w:u w:val="single"/>
          <w:lang w:val="en-GB"/>
        </w:rPr>
        <w:t xml:space="preserve"> </w:t>
      </w:r>
      <w:r w:rsidRPr="005E2505">
        <w:rPr>
          <w:rFonts w:ascii="Verdana" w:hAnsi="Verdana" w:cs="Tahoma"/>
          <w:b/>
          <w:bCs/>
          <w:spacing w:val="-2"/>
          <w:sz w:val="20"/>
          <w:szCs w:val="20"/>
          <w:u w:val="single"/>
          <w:lang w:val="en-GB"/>
        </w:rPr>
        <w:t xml:space="preserve">PARTICIPANT OF THIS EVENT AFTER </w:t>
      </w:r>
      <w:r>
        <w:rPr>
          <w:rFonts w:ascii="Verdana" w:hAnsi="Verdana" w:cs="Tahoma"/>
          <w:b/>
          <w:bCs/>
          <w:spacing w:val="-2"/>
          <w:sz w:val="20"/>
          <w:szCs w:val="20"/>
          <w:u w:val="single"/>
          <w:lang w:val="en-GB"/>
        </w:rPr>
        <w:t xml:space="preserve">RECEIVING </w:t>
      </w:r>
      <w:r w:rsidRPr="005E2505">
        <w:rPr>
          <w:rFonts w:ascii="Verdana" w:hAnsi="Verdana" w:cs="Tahoma"/>
          <w:b/>
          <w:bCs/>
          <w:spacing w:val="-2"/>
          <w:sz w:val="20"/>
          <w:szCs w:val="20"/>
          <w:u w:val="single"/>
          <w:lang w:val="en-GB"/>
        </w:rPr>
        <w:t>CONFIRMATION FROM THE CCME OFFICE !!!!</w:t>
      </w:r>
      <w:r w:rsidR="008D7F7B">
        <w:rPr>
          <w:rFonts w:ascii="Verdana" w:hAnsi="Verdana" w:cs="Tahoma"/>
          <w:b/>
          <w:bCs/>
          <w:spacing w:val="-2"/>
          <w:sz w:val="20"/>
          <w:szCs w:val="20"/>
          <w:u w:val="single"/>
          <w:lang w:val="en-GB"/>
        </w:rPr>
        <w:t xml:space="preserve"> WE THERFORE ADVISE NOT TO MAKE ANY TRAVEL ARRANGEMENTS PRIOR TO RECEIVING CONFIRMATION</w:t>
      </w:r>
    </w:p>
    <w:p w:rsidR="005237D9" w:rsidRPr="005237D9" w:rsidRDefault="005237D9" w:rsidP="005237D9">
      <w:pPr>
        <w:pStyle w:val="Footer"/>
        <w:tabs>
          <w:tab w:val="left" w:pos="720"/>
        </w:tabs>
        <w:spacing w:before="60"/>
        <w:rPr>
          <w:rFonts w:ascii="Verdana" w:hAnsi="Verdana" w:cs="Tahoma"/>
          <w:b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_________________________________________________________</w:t>
      </w:r>
    </w:p>
    <w:p w:rsidR="007443CD" w:rsidRPr="003846E9" w:rsidRDefault="003846E9" w:rsidP="007443CD">
      <w:pPr>
        <w:pStyle w:val="Footer"/>
        <w:tabs>
          <w:tab w:val="left" w:pos="720"/>
        </w:tabs>
        <w:spacing w:before="60"/>
        <w:rPr>
          <w:rFonts w:ascii="Verdana" w:hAnsi="Verdana" w:cs="Tahoma"/>
          <w:b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ABOUT YOU</w:t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Cs/>
          <w:spacing w:val="-2"/>
          <w:sz w:val="22"/>
          <w:szCs w:val="22"/>
          <w:lang w:val="en-GB"/>
        </w:rPr>
        <w:t>I wish to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 attend the </w:t>
      </w:r>
      <w:r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conference </w:t>
      </w:r>
      <w:r w:rsidR="00D11FCD">
        <w:rPr>
          <w:rFonts w:ascii="Verdana" w:hAnsi="Verdana" w:cs="Tahoma"/>
          <w:bCs/>
          <w:spacing w:val="-2"/>
          <w:sz w:val="22"/>
          <w:szCs w:val="22"/>
          <w:lang w:val="en-GB"/>
        </w:rPr>
        <w:t>!</w:t>
      </w:r>
    </w:p>
    <w:p w:rsidR="003846E9" w:rsidRPr="003846E9" w:rsidRDefault="00D11FCD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Cs/>
          <w:spacing w:val="-2"/>
          <w:sz w:val="22"/>
          <w:szCs w:val="22"/>
          <w:lang w:val="en-GB"/>
        </w:rPr>
        <w:t>Mr/Mrs/Ms (Dr.?)</w:t>
      </w:r>
      <w:r w:rsidR="003846E9"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ab/>
      </w:r>
    </w:p>
    <w:p w:rsidR="003846E9" w:rsidRPr="003846E9" w:rsidRDefault="00D11FCD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Job </w:t>
      </w:r>
      <w:r w:rsidR="003846E9"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>Title</w:t>
      </w:r>
      <w:r w:rsidR="003846E9"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ab/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>Organisation</w:t>
      </w:r>
      <w:r>
        <w:rPr>
          <w:rFonts w:ascii="Verdana" w:hAnsi="Verdana" w:cs="Tahoma"/>
          <w:bCs/>
          <w:spacing w:val="-2"/>
          <w:sz w:val="22"/>
          <w:szCs w:val="22"/>
          <w:lang w:val="en-GB"/>
        </w:rPr>
        <w:t>/church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ab/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>Address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ab/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>Telephone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ab/>
        <w:t xml:space="preserve">Fax 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ab/>
      </w:r>
    </w:p>
    <w:p w:rsid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>Email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ab/>
      </w:r>
    </w:p>
    <w:p w:rsidR="0023539B" w:rsidRDefault="0023539B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Are you under the age of 30 ? YES /NO </w:t>
      </w:r>
    </w:p>
    <w:p w:rsidR="0023539B" w:rsidRDefault="0023539B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Cs/>
          <w:spacing w:val="-2"/>
          <w:sz w:val="22"/>
          <w:szCs w:val="22"/>
          <w:lang w:val="en-GB"/>
        </w:rPr>
        <w:t>Will you require a visa for Hungary ? YES/NO</w:t>
      </w:r>
    </w:p>
    <w:p w:rsidR="003846E9" w:rsidRPr="003846E9" w:rsidRDefault="00D11FCD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ABOUT YOUR INTEREST/MOTIVATION</w:t>
      </w:r>
    </w:p>
    <w:p w:rsid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Cs/>
          <w:spacing w:val="-2"/>
          <w:sz w:val="22"/>
          <w:szCs w:val="22"/>
          <w:lang w:val="en-GB"/>
        </w:rPr>
        <w:t>Why do you want to participate in the conference ?</w:t>
      </w:r>
    </w:p>
    <w:p w:rsid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Cs/>
          <w:spacing w:val="-2"/>
          <w:sz w:val="22"/>
          <w:szCs w:val="22"/>
          <w:lang w:val="en-GB"/>
        </w:rPr>
        <w:t>How does the conference relate to the work you are doing or want to be doing?</w:t>
      </w:r>
    </w:p>
    <w:p w:rsid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ABOUT PRACTICALITIES</w:t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I request a single*/double* hotel room to be reserved for me from </w:t>
      </w:r>
      <w:r w:rsidRPr="003846E9"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______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 to </w:t>
      </w:r>
      <w:r w:rsidRPr="003846E9"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_____</w:t>
      </w:r>
      <w:r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 March 2020 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(= ____ nights) </w:t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>I require no hotel reservation. *</w:t>
      </w:r>
    </w:p>
    <w:p w:rsid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I will cover the travel costs** / I </w:t>
      </w:r>
      <w:r>
        <w:rPr>
          <w:rFonts w:ascii="Verdana" w:hAnsi="Verdana" w:cs="Tahoma"/>
          <w:bCs/>
          <w:spacing w:val="-2"/>
          <w:sz w:val="22"/>
          <w:szCs w:val="22"/>
          <w:lang w:val="en-GB"/>
        </w:rPr>
        <w:t>need a travel costs contribution of______€.</w:t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>
        <w:rPr>
          <w:rFonts w:ascii="Verdana" w:hAnsi="Verdana" w:cs="Tahoma"/>
          <w:bCs/>
          <w:spacing w:val="-2"/>
          <w:sz w:val="22"/>
          <w:szCs w:val="22"/>
          <w:lang w:val="en-GB"/>
        </w:rPr>
        <w:t>I will pay the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 participat</w:t>
      </w:r>
      <w:r>
        <w:rPr>
          <w:rFonts w:ascii="Verdana" w:hAnsi="Verdana" w:cs="Tahoma"/>
          <w:bCs/>
          <w:spacing w:val="-2"/>
          <w:sz w:val="22"/>
          <w:szCs w:val="22"/>
          <w:lang w:val="en-GB"/>
        </w:rPr>
        <w:t>ion fee (15</w:t>
      </w: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>0€)**</w:t>
      </w:r>
      <w:r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 in full/ only______€.</w:t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Date and estimated time of arrival*:  </w:t>
      </w:r>
      <w:r w:rsidRPr="003846E9"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__________________________________________________</w:t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Date and estimated time of departure*:  </w:t>
      </w:r>
      <w:r w:rsidRPr="003846E9"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_______________________________________________</w:t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spacing w:val="-2"/>
          <w:sz w:val="22"/>
          <w:szCs w:val="22"/>
          <w:lang w:val="en-GB"/>
        </w:rPr>
        <w:t>Special dietary requirements: _________________________________________________________________</w:t>
      </w:r>
    </w:p>
    <w:p w:rsid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/>
          <w:bCs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/>
          <w:bCs/>
          <w:spacing w:val="-2"/>
          <w:sz w:val="22"/>
          <w:szCs w:val="22"/>
          <w:lang w:val="en-GB"/>
        </w:rPr>
        <w:t>ABOUT YOUR DATA</w:t>
      </w:r>
    </w:p>
    <w:p w:rsidR="00F924D4" w:rsidRPr="00F924D4" w:rsidRDefault="00F924D4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>I agree/do not agree that my email appears on a public participants´</w:t>
      </w:r>
      <w:r w:rsidR="00D11FCD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 </w:t>
      </w: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>l</w:t>
      </w:r>
      <w:r w:rsidR="00D11FCD">
        <w:rPr>
          <w:rFonts w:ascii="Verdana" w:hAnsi="Verdana" w:cs="Tahoma"/>
          <w:bCs/>
          <w:spacing w:val="-2"/>
          <w:sz w:val="22"/>
          <w:szCs w:val="22"/>
          <w:lang w:val="en-GB"/>
        </w:rPr>
        <w:t>i</w:t>
      </w: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>st</w:t>
      </w:r>
    </w:p>
    <w:p w:rsidR="00F924D4" w:rsidRPr="00F924D4" w:rsidRDefault="00F924D4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I agree/do not agree that pictures </w:t>
      </w:r>
      <w:r w:rsidR="00D11FCD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and videos </w:t>
      </w: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of me may be taken at the </w:t>
      </w:r>
      <w:r w:rsidR="00D11FCD"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>event</w:t>
      </w: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 and used for </w:t>
      </w:r>
      <w:r w:rsidR="00D11FCD"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>non-commercial</w:t>
      </w: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 purposes by the organisers</w:t>
      </w:r>
    </w:p>
    <w:p w:rsidR="00F924D4" w:rsidRPr="00F924D4" w:rsidRDefault="00F924D4" w:rsidP="00F924D4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 xml:space="preserve">I authorize/do not authorise the use of my personal data in accordance with Regulation (EU) 679/16 (General Data Protection Regulation) </w:t>
      </w:r>
    </w:p>
    <w:p w:rsidR="003846E9" w:rsidRPr="00F924D4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3846E9" w:rsidRPr="00F924D4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F924D4" w:rsidRPr="00F924D4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>Signature _________________________________</w:t>
      </w:r>
    </w:p>
    <w:p w:rsidR="003846E9" w:rsidRPr="00F924D4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  <w:r w:rsidRPr="00F924D4">
        <w:rPr>
          <w:rFonts w:ascii="Verdana" w:hAnsi="Verdana" w:cs="Tahoma"/>
          <w:bCs/>
          <w:spacing w:val="-2"/>
          <w:sz w:val="22"/>
          <w:szCs w:val="22"/>
          <w:lang w:val="en-GB"/>
        </w:rPr>
        <w:t>Date __________________________________________</w:t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i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i/>
          <w:spacing w:val="-2"/>
          <w:sz w:val="22"/>
          <w:szCs w:val="22"/>
          <w:lang w:val="en-GB"/>
        </w:rPr>
        <w:t>* Please complete or delete as appropriate.</w:t>
      </w:r>
    </w:p>
    <w:p w:rsidR="003846E9" w:rsidRPr="003846E9" w:rsidRDefault="003846E9" w:rsidP="003846E9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i/>
          <w:spacing w:val="-2"/>
          <w:sz w:val="22"/>
          <w:szCs w:val="22"/>
          <w:lang w:val="en-GB"/>
        </w:rPr>
      </w:pPr>
      <w:r w:rsidRPr="003846E9">
        <w:rPr>
          <w:rFonts w:ascii="Verdana" w:hAnsi="Verdana" w:cs="Tahoma"/>
          <w:bCs/>
          <w:i/>
          <w:spacing w:val="-2"/>
          <w:sz w:val="22"/>
          <w:szCs w:val="22"/>
          <w:lang w:val="en-GB"/>
        </w:rPr>
        <w:t>** Those who want to apply for support from CCME, please contact the Secretariat asap to avoid las</w:t>
      </w:r>
      <w:r>
        <w:rPr>
          <w:rFonts w:ascii="Verdana" w:hAnsi="Verdana" w:cs="Tahoma"/>
          <w:bCs/>
          <w:i/>
          <w:spacing w:val="-2"/>
          <w:sz w:val="22"/>
          <w:szCs w:val="22"/>
          <w:lang w:val="en-GB"/>
        </w:rPr>
        <w:t>t minute expensive arrangements and do NOT make any booking without prior authorisation.</w:t>
      </w:r>
    </w:p>
    <w:p w:rsidR="007443CD" w:rsidRPr="00303FA1" w:rsidRDefault="007443CD" w:rsidP="007443CD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7443CD" w:rsidRPr="00303FA1" w:rsidRDefault="007443CD" w:rsidP="007443CD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p w:rsidR="007443CD" w:rsidRPr="00303FA1" w:rsidRDefault="007443CD" w:rsidP="007443CD">
      <w:pPr>
        <w:pStyle w:val="Footer"/>
        <w:tabs>
          <w:tab w:val="left" w:pos="720"/>
        </w:tabs>
        <w:spacing w:before="60"/>
        <w:rPr>
          <w:rFonts w:ascii="Verdana" w:hAnsi="Verdana" w:cs="Tahoma"/>
          <w:bCs/>
          <w:spacing w:val="-2"/>
          <w:sz w:val="22"/>
          <w:szCs w:val="22"/>
          <w:lang w:val="en-GB"/>
        </w:rPr>
      </w:pPr>
    </w:p>
    <w:sectPr w:rsidR="007443CD" w:rsidRPr="00303FA1" w:rsidSect="00C6715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7" w:right="1417" w:bottom="1417" w:left="141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D43" w:rsidRDefault="00371D43">
      <w:r>
        <w:separator/>
      </w:r>
    </w:p>
  </w:endnote>
  <w:endnote w:type="continuationSeparator" w:id="0">
    <w:p w:rsidR="00371D43" w:rsidRDefault="00371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785E1D16-73EE-4641-AD15-7ED3376FE4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-Regula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0D01045-AE18-46D2-9921-AF5762E938AD}"/>
    <w:embedBold r:id="rId3" w:fontKey="{26605E96-A712-4EA2-9956-7A3CF96AC9AD}"/>
    <w:embedItalic r:id="rId4" w:fontKey="{F4ED6C8B-C3C1-4D17-A9FD-4066C0C031F6}"/>
  </w:font>
  <w:font w:name="Max-Regular">
    <w:panose1 w:val="02000503050000020004"/>
    <w:charset w:val="00"/>
    <w:family w:val="auto"/>
    <w:pitch w:val="variable"/>
    <w:sig w:usb0="800000AF" w:usb1="4000004A" w:usb2="00000000" w:usb3="00000000" w:csb0="00000001" w:csb1="00000000"/>
    <w:embedRegular r:id="rId5" w:subsetted="1" w:fontKey="{06B9076E-470A-4FD7-8081-E272A1781C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317C2C4A-1E7E-4D9A-A410-8404855F07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6CE" w:rsidRPr="00AC26E2" w:rsidRDefault="001F26CE" w:rsidP="00AC26E2">
    <w:pPr>
      <w:pStyle w:val="Footer"/>
      <w:ind w:left="-42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136" w:rsidRPr="00C67154" w:rsidRDefault="00BB7CED" w:rsidP="00C67154">
    <w:pPr>
      <w:jc w:val="center"/>
      <w:rPr>
        <w:rFonts w:asciiTheme="minorHAnsi" w:hAnsiTheme="minorHAnsi"/>
        <w:color w:val="808080" w:themeColor="background1" w:themeShade="80"/>
        <w:sz w:val="18"/>
      </w:rPr>
    </w:pPr>
    <w:r>
      <w:rPr>
        <w:noProof/>
        <w:lang w:val="en-GB" w:eastAsia="en-GB"/>
      </w:rPr>
      <w:t>Supported by:</w:t>
    </w:r>
    <w:r>
      <w:rPr>
        <w:noProof/>
        <w:lang w:val="en-GB" w:eastAsia="en-GB"/>
      </w:rPr>
      <w:br/>
    </w:r>
    <w:r w:rsidR="0096515D">
      <w:rPr>
        <w:noProof/>
        <w:lang w:val="en-US"/>
      </w:rPr>
      <w:drawing>
        <wp:inline distT="0" distB="0" distL="0" distR="0" wp14:anchorId="31C6D3CE" wp14:editId="33B86406">
          <wp:extent cx="647700" cy="440055"/>
          <wp:effectExtent l="0" t="0" r="0" b="0"/>
          <wp:docPr id="2" name="Picture 2" descr="https://www.ottopermillevaldese.org/wp-content/uploads/2019/01/grigio-300x2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ttps://www.ottopermillevaldese.org/wp-content/uploads/2019/01/grigio-300x2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noProof/>
        <w:color w:val="808080" w:themeColor="background1" w:themeShade="80"/>
        <w:sz w:val="18"/>
        <w:lang w:val="en-GB" w:eastAsia="en-GB"/>
      </w:rPr>
      <w:t xml:space="preserve">    </w:t>
    </w:r>
    <w:r w:rsidR="0000227F">
      <w:rPr>
        <w:rFonts w:asciiTheme="minorHAnsi" w:hAnsiTheme="minorHAnsi"/>
        <w:noProof/>
        <w:color w:val="808080" w:themeColor="background1" w:themeShade="80"/>
        <w:sz w:val="18"/>
        <w:lang w:val="en-GB" w:eastAsia="en-GB"/>
      </w:rPr>
      <w:t xml:space="preserve">        </w:t>
    </w:r>
    <w:r>
      <w:rPr>
        <w:rFonts w:asciiTheme="minorHAnsi" w:hAnsiTheme="minorHAnsi"/>
        <w:noProof/>
        <w:color w:val="808080" w:themeColor="background1" w:themeShade="80"/>
        <w:sz w:val="18"/>
        <w:lang w:val="en-GB" w:eastAsia="en-GB"/>
      </w:rPr>
      <w:t xml:space="preserve">     </w:t>
    </w:r>
    <w:r w:rsidR="0000227F">
      <w:rPr>
        <w:rFonts w:asciiTheme="minorHAnsi" w:hAnsiTheme="minorHAnsi"/>
        <w:noProof/>
        <w:color w:val="808080" w:themeColor="background1" w:themeShade="80"/>
        <w:sz w:val="18"/>
        <w:lang w:val="en-US"/>
      </w:rPr>
      <w:drawing>
        <wp:inline distT="0" distB="0" distL="0" distR="0">
          <wp:extent cx="419100" cy="4249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79" cy="440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D43" w:rsidRDefault="00371D43">
      <w:r>
        <w:separator/>
      </w:r>
    </w:p>
  </w:footnote>
  <w:footnote w:type="continuationSeparator" w:id="0">
    <w:p w:rsidR="00371D43" w:rsidRDefault="00371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220" w:rsidRDefault="00256136" w:rsidP="00183220">
    <w:pPr>
      <w:pStyle w:val="Header"/>
      <w:rPr>
        <w:rStyle w:val="PageNumber"/>
        <w:rFonts w:ascii="Max-Regular" w:hAnsi="Max-Regular"/>
        <w:lang w:val="de-DE"/>
      </w:rPr>
    </w:pPr>
    <w:r>
      <w:tab/>
    </w:r>
    <w:r>
      <w:tab/>
    </w:r>
    <w:r>
      <w:rPr>
        <w:rFonts w:ascii="Max-Regular" w:hAnsi="Max-Regular"/>
        <w:lang w:val="de-DE"/>
      </w:rPr>
      <w:t>p</w:t>
    </w:r>
    <w:r w:rsidRPr="00CA58D9">
      <w:rPr>
        <w:rFonts w:ascii="Max-Regular" w:hAnsi="Max-Regular"/>
        <w:lang w:val="de-DE"/>
      </w:rPr>
      <w:t xml:space="preserve">age </w:t>
    </w:r>
    <w:r w:rsidRPr="00CA58D9">
      <w:rPr>
        <w:rStyle w:val="PageNumber"/>
        <w:rFonts w:ascii="Max-Regular" w:hAnsi="Max-Regular"/>
      </w:rPr>
      <w:fldChar w:fldCharType="begin"/>
    </w:r>
    <w:r w:rsidRPr="00CA58D9">
      <w:rPr>
        <w:rStyle w:val="PageNumber"/>
        <w:rFonts w:ascii="Max-Regular" w:hAnsi="Max-Regular"/>
      </w:rPr>
      <w:instrText xml:space="preserve"> PAGE </w:instrText>
    </w:r>
    <w:r w:rsidRPr="00CA58D9">
      <w:rPr>
        <w:rStyle w:val="PageNumber"/>
        <w:rFonts w:ascii="Max-Regular" w:hAnsi="Max-Regular"/>
      </w:rPr>
      <w:fldChar w:fldCharType="separate"/>
    </w:r>
    <w:r w:rsidR="00DD2392">
      <w:rPr>
        <w:rStyle w:val="PageNumber"/>
        <w:rFonts w:ascii="Max-Regular" w:hAnsi="Max-Regular"/>
        <w:noProof/>
      </w:rPr>
      <w:t>2</w:t>
    </w:r>
    <w:r w:rsidRPr="00CA58D9">
      <w:rPr>
        <w:rStyle w:val="PageNumber"/>
        <w:rFonts w:ascii="Max-Regular" w:hAnsi="Max-Regular"/>
      </w:rPr>
      <w:fldChar w:fldCharType="end"/>
    </w:r>
  </w:p>
  <w:p w:rsidR="00183220" w:rsidRPr="00183220" w:rsidRDefault="00AC26E2" w:rsidP="00AC26E2">
    <w:pPr>
      <w:pStyle w:val="Header"/>
      <w:ind w:left="-284"/>
      <w:rPr>
        <w:rFonts w:ascii="Max-Regular" w:hAnsi="Max-Regular"/>
        <w:lang w:val="de-DE"/>
      </w:rPr>
    </w:pPr>
    <w:r w:rsidRPr="001F26CE">
      <w:rPr>
        <w:color w:val="004F92"/>
      </w:rPr>
      <w:object w:dxaOrig="3264" w:dyaOrig="8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8.5pt;height:12pt">
          <v:imagedata r:id="rId1" o:title=""/>
        </v:shape>
        <o:OLEObject Type="Embed" ProgID="PBrush" ShapeID="_x0000_i1025" DrawAspect="Content" ObjectID="_1642250923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154" w:rsidRDefault="00553F82" w:rsidP="00303FA1">
    <w:pPr>
      <w:pStyle w:val="Header"/>
      <w:tabs>
        <w:tab w:val="center" w:pos="4320"/>
        <w:tab w:val="right" w:pos="8640"/>
      </w:tabs>
      <w:jc w:val="center"/>
      <w:rPr>
        <w:lang w:val="fr-BE"/>
      </w:rPr>
    </w:pPr>
    <w:r>
      <w:rPr>
        <w:noProof/>
        <w:lang w:val="en-US"/>
      </w:rPr>
      <w:drawing>
        <wp:inline distT="0" distB="0" distL="0" distR="0" wp14:anchorId="033A6CC3" wp14:editId="736B2457">
          <wp:extent cx="2731111" cy="128939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M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758" cy="1308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                                    </w:t>
    </w:r>
    <w:r w:rsidRPr="00553F82">
      <w:rPr>
        <w:noProof/>
        <w:lang w:val="en-US"/>
      </w:rPr>
      <w:drawing>
        <wp:inline distT="0" distB="0" distL="0" distR="0">
          <wp:extent cx="1325936" cy="1885315"/>
          <wp:effectExtent l="0" t="0" r="7620" b="635"/>
          <wp:docPr id="5" name="Picture 5" descr="C:\Users\torsten.CEC\AppData\Local\Microsoft\Windows\INetCache\Content.Outlook\1RJC8GQR\mr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orsten.CEC\AppData\Local\Microsoft\Windows\INetCache\Content.Outlook\1RJC8GQR\mre_cimer_szin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163" cy="1908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3CD" w:rsidRPr="007443CD">
      <w:rPr>
        <w:lang w:val="fr-BE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A768C"/>
    <w:multiLevelType w:val="hybridMultilevel"/>
    <w:tmpl w:val="52921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258C5"/>
    <w:multiLevelType w:val="hybridMultilevel"/>
    <w:tmpl w:val="AA200F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saveSubsetFonts/>
  <w:attachedTemplate r:id="rId1"/>
  <w:revisionView w:inkAnnotation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D43"/>
    <w:rsid w:val="0000227F"/>
    <w:rsid w:val="00032643"/>
    <w:rsid w:val="00072BB4"/>
    <w:rsid w:val="00074691"/>
    <w:rsid w:val="00131119"/>
    <w:rsid w:val="0017035A"/>
    <w:rsid w:val="00183220"/>
    <w:rsid w:val="00184A42"/>
    <w:rsid w:val="00185A79"/>
    <w:rsid w:val="001E4E67"/>
    <w:rsid w:val="001F26CE"/>
    <w:rsid w:val="001F7261"/>
    <w:rsid w:val="00221388"/>
    <w:rsid w:val="00234620"/>
    <w:rsid w:val="0023539B"/>
    <w:rsid w:val="00256136"/>
    <w:rsid w:val="002A6E7A"/>
    <w:rsid w:val="002D489A"/>
    <w:rsid w:val="00303FA1"/>
    <w:rsid w:val="003106CE"/>
    <w:rsid w:val="00331C30"/>
    <w:rsid w:val="00371D43"/>
    <w:rsid w:val="003846E9"/>
    <w:rsid w:val="003A78CD"/>
    <w:rsid w:val="00431C11"/>
    <w:rsid w:val="004402D7"/>
    <w:rsid w:val="00455EF0"/>
    <w:rsid w:val="00496926"/>
    <w:rsid w:val="004B26FB"/>
    <w:rsid w:val="004C5144"/>
    <w:rsid w:val="004D0C11"/>
    <w:rsid w:val="004D6049"/>
    <w:rsid w:val="005237D9"/>
    <w:rsid w:val="00553D26"/>
    <w:rsid w:val="00553F82"/>
    <w:rsid w:val="0057110F"/>
    <w:rsid w:val="00580161"/>
    <w:rsid w:val="005A4789"/>
    <w:rsid w:val="005B7F05"/>
    <w:rsid w:val="005E2505"/>
    <w:rsid w:val="00647675"/>
    <w:rsid w:val="00657CE3"/>
    <w:rsid w:val="00672FAC"/>
    <w:rsid w:val="00676D50"/>
    <w:rsid w:val="006878EF"/>
    <w:rsid w:val="006B7F15"/>
    <w:rsid w:val="006E4210"/>
    <w:rsid w:val="006F6D1A"/>
    <w:rsid w:val="0072338B"/>
    <w:rsid w:val="0072540D"/>
    <w:rsid w:val="0073538F"/>
    <w:rsid w:val="007443CD"/>
    <w:rsid w:val="0075103D"/>
    <w:rsid w:val="00753174"/>
    <w:rsid w:val="0080004A"/>
    <w:rsid w:val="0084736A"/>
    <w:rsid w:val="00877FE2"/>
    <w:rsid w:val="00880D49"/>
    <w:rsid w:val="0088671D"/>
    <w:rsid w:val="008A10AE"/>
    <w:rsid w:val="008B6235"/>
    <w:rsid w:val="008D7F7B"/>
    <w:rsid w:val="009631B7"/>
    <w:rsid w:val="0096515D"/>
    <w:rsid w:val="009A0C9B"/>
    <w:rsid w:val="009F1F58"/>
    <w:rsid w:val="00A1141E"/>
    <w:rsid w:val="00A14D23"/>
    <w:rsid w:val="00A419F5"/>
    <w:rsid w:val="00AC26E2"/>
    <w:rsid w:val="00AC2DCD"/>
    <w:rsid w:val="00B04C8C"/>
    <w:rsid w:val="00B40526"/>
    <w:rsid w:val="00B67FA2"/>
    <w:rsid w:val="00B717F0"/>
    <w:rsid w:val="00B90A2D"/>
    <w:rsid w:val="00B91CEF"/>
    <w:rsid w:val="00BA5B7E"/>
    <w:rsid w:val="00BB3A5C"/>
    <w:rsid w:val="00BB7CED"/>
    <w:rsid w:val="00BC5073"/>
    <w:rsid w:val="00BF7F75"/>
    <w:rsid w:val="00C14B5D"/>
    <w:rsid w:val="00C2602B"/>
    <w:rsid w:val="00C41675"/>
    <w:rsid w:val="00C67154"/>
    <w:rsid w:val="00C745E2"/>
    <w:rsid w:val="00C95E17"/>
    <w:rsid w:val="00CA2293"/>
    <w:rsid w:val="00CE6629"/>
    <w:rsid w:val="00CF221C"/>
    <w:rsid w:val="00D11FCD"/>
    <w:rsid w:val="00D20552"/>
    <w:rsid w:val="00D220D4"/>
    <w:rsid w:val="00D409DC"/>
    <w:rsid w:val="00D5570A"/>
    <w:rsid w:val="00D64945"/>
    <w:rsid w:val="00D87AEF"/>
    <w:rsid w:val="00DD2392"/>
    <w:rsid w:val="00DE1779"/>
    <w:rsid w:val="00E344E2"/>
    <w:rsid w:val="00E44C59"/>
    <w:rsid w:val="00EC33C3"/>
    <w:rsid w:val="00EF554F"/>
    <w:rsid w:val="00F01DBB"/>
    <w:rsid w:val="00F021B4"/>
    <w:rsid w:val="00F67F04"/>
    <w:rsid w:val="00F77B94"/>
    <w:rsid w:val="00F9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,"/>
  <w15:docId w15:val="{F222094C-C446-4EE8-B262-64A35AE0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3CD"/>
    <w:pPr>
      <w:spacing w:after="200"/>
    </w:pPr>
    <w:rPr>
      <w:rFonts w:ascii="Cambria" w:eastAsia="Cambria" w:hAnsi="Cambria"/>
      <w:sz w:val="24"/>
      <w:szCs w:val="24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  <w:rPr>
      <w:lang w:val="x-none"/>
    </w:rPr>
  </w:style>
  <w:style w:type="character" w:styleId="PageNumber">
    <w:name w:val="page number"/>
    <w:basedOn w:val="DefaultParagraphFont"/>
    <w:semiHidden/>
  </w:style>
  <w:style w:type="paragraph" w:customStyle="1" w:styleId="Address">
    <w:name w:val="Address"/>
    <w:basedOn w:val="Header"/>
    <w:pPr>
      <w:tabs>
        <w:tab w:val="clear" w:pos="4536"/>
        <w:tab w:val="clear" w:pos="9072"/>
        <w:tab w:val="left" w:pos="5387"/>
      </w:tabs>
      <w:spacing w:before="1680"/>
      <w:ind w:left="5387" w:hanging="5387"/>
    </w:pPr>
  </w:style>
  <w:style w:type="paragraph" w:styleId="BodyText">
    <w:name w:val="Body Text"/>
    <w:basedOn w:val="Normal"/>
    <w:link w:val="BodyTextChar"/>
    <w:semiHidden/>
    <w:pPr>
      <w:spacing w:before="360" w:after="120"/>
    </w:pPr>
    <w:rPr>
      <w:b/>
      <w:bCs/>
    </w:rPr>
  </w:style>
  <w:style w:type="paragraph" w:styleId="BodyTextIndent">
    <w:name w:val="Body Text Indent"/>
    <w:basedOn w:val="Normal"/>
    <w:link w:val="BodyTextIndentChar"/>
    <w:rsid w:val="00D5570A"/>
    <w:pPr>
      <w:spacing w:before="40"/>
      <w:ind w:left="249"/>
      <w:jc w:val="both"/>
    </w:pPr>
    <w:rPr>
      <w:rFonts w:ascii="Arial" w:hAnsi="Arial"/>
      <w:b/>
      <w:color w:val="808080"/>
      <w:szCs w:val="26"/>
    </w:rPr>
  </w:style>
  <w:style w:type="character" w:customStyle="1" w:styleId="BodyTextIndentChar">
    <w:name w:val="Body Text Indent Char"/>
    <w:link w:val="BodyTextIndent"/>
    <w:rsid w:val="00D5570A"/>
    <w:rPr>
      <w:rFonts w:ascii="Arial" w:hAnsi="Arial" w:cs="Arial"/>
      <w:b/>
      <w:color w:val="808080"/>
      <w:sz w:val="24"/>
      <w:szCs w:val="26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FAC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672FAC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rsid w:val="00EC33C3"/>
    <w:rPr>
      <w:rFonts w:ascii="Dax-Regular" w:hAnsi="Dax-Regular"/>
      <w:sz w:val="24"/>
      <w:lang w:eastAsia="en-US"/>
    </w:rPr>
  </w:style>
  <w:style w:type="character" w:customStyle="1" w:styleId="HeaderChar">
    <w:name w:val="Header Char"/>
    <w:link w:val="Header"/>
    <w:rsid w:val="00D409DC"/>
    <w:rPr>
      <w:rFonts w:ascii="Dax-Regular" w:hAnsi="Dax-Regular"/>
      <w:sz w:val="24"/>
      <w:lang w:eastAsia="en-US"/>
    </w:rPr>
  </w:style>
  <w:style w:type="character" w:styleId="Emphasis">
    <w:name w:val="Emphasis"/>
    <w:uiPriority w:val="20"/>
    <w:qFormat/>
    <w:rsid w:val="00BF7F75"/>
    <w:rPr>
      <w:i/>
      <w:iCs/>
    </w:rPr>
  </w:style>
  <w:style w:type="character" w:styleId="Hyperlink">
    <w:name w:val="Hyperlink"/>
    <w:uiPriority w:val="99"/>
    <w:unhideWhenUsed/>
    <w:rsid w:val="00A1141E"/>
    <w:rPr>
      <w:color w:val="0000FF"/>
      <w:u w:val="single"/>
    </w:rPr>
  </w:style>
  <w:style w:type="character" w:customStyle="1" w:styleId="BodyTextChar">
    <w:name w:val="Body Text Char"/>
    <w:link w:val="BodyText"/>
    <w:semiHidden/>
    <w:rsid w:val="00221388"/>
    <w:rPr>
      <w:rFonts w:ascii="Dax-Regular" w:hAnsi="Dax-Regular"/>
      <w:b/>
      <w:bCs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cme.b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CCME\CCME%20templates\CEC%20CCME%20letterhead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1DFDC-0B43-4765-809D-4F6A3AC8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CEC CCME letterhead 2016.dotx</Template>
  <TotalTime>1</TotalTime>
  <Pages>2</Pages>
  <Words>297</Words>
  <Characters>1827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CCME 01/</vt:lpstr>
    </vt:vector>
  </TitlesOfParts>
  <Manager>dp</Manager>
  <Company>CCME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CCME 01/</dc:title>
  <dc:creator>Torsten Moritz</dc:creator>
  <cp:lastModifiedBy>Emmanuel Kabalisa</cp:lastModifiedBy>
  <cp:revision>2</cp:revision>
  <cp:lastPrinted>2016-03-01T12:43:00Z</cp:lastPrinted>
  <dcterms:created xsi:type="dcterms:W3CDTF">2020-02-03T15:02:00Z</dcterms:created>
  <dcterms:modified xsi:type="dcterms:W3CDTF">2020-02-03T15:02:00Z</dcterms:modified>
</cp:coreProperties>
</file>